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C7D76" w14:textId="77777777" w:rsidR="00267617" w:rsidRDefault="00267617"/>
    <w:p w14:paraId="717608DB" w14:textId="1EE06156" w:rsidR="00FC0777" w:rsidRDefault="00FC0777">
      <w:r w:rsidRPr="00FC0777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621A37B" wp14:editId="0F9A277B">
                <wp:simplePos x="0" y="0"/>
                <wp:positionH relativeFrom="margin">
                  <wp:posOffset>-542925</wp:posOffset>
                </wp:positionH>
                <wp:positionV relativeFrom="page">
                  <wp:posOffset>1409700</wp:posOffset>
                </wp:positionV>
                <wp:extent cx="5905500" cy="9144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8D587" w14:textId="18C3ECE4" w:rsidR="00466EC6" w:rsidRDefault="00675CF4" w:rsidP="00466EC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Photo</w:t>
                            </w:r>
                            <w:r w:rsidR="00B7120F">
                              <w:rPr>
                                <w:b/>
                                <w:sz w:val="48"/>
                                <w:szCs w:val="48"/>
                              </w:rPr>
                              <w:t>form</w:t>
                            </w:r>
                            <w:proofErr w:type="spellEnd"/>
                            <w:r w:rsidR="00CD61FF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7120F">
                              <w:rPr>
                                <w:b/>
                                <w:sz w:val="48"/>
                                <w:szCs w:val="48"/>
                              </w:rPr>
                              <w:t xml:space="preserve">Jake </w:t>
                            </w:r>
                            <w:r w:rsidR="00CD61FF">
                              <w:rPr>
                                <w:b/>
                                <w:sz w:val="48"/>
                                <w:szCs w:val="48"/>
                              </w:rPr>
                              <w:t>Decoy</w:t>
                            </w:r>
                          </w:p>
                          <w:p w14:paraId="29D4779B" w14:textId="77777777" w:rsidR="00FC0777" w:rsidRDefault="00FC0777" w:rsidP="00FC077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6FD4DCC" w14:textId="77777777" w:rsidR="00FC0777" w:rsidRDefault="00FC0777" w:rsidP="00FC077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E9E78CE" w14:textId="77777777" w:rsidR="00FC0777" w:rsidRPr="00A33C52" w:rsidRDefault="00FC0777" w:rsidP="00FC077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1A3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75pt;margin-top:111pt;width:465pt;height:1in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" filled="f" stroked="f">
                <v:textbox>
                  <w:txbxContent>
                    <w:p w14:paraId="2D68D587" w14:textId="18C3ECE4" w:rsidR="00466EC6" w:rsidRDefault="00675CF4" w:rsidP="00466EC6">
                      <w:pPr>
                        <w:rPr>
                          <w:b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sz w:val="48"/>
                          <w:szCs w:val="48"/>
                        </w:rPr>
                        <w:t>Photo</w:t>
                      </w:r>
                      <w:r w:rsidR="00B7120F">
                        <w:rPr>
                          <w:b/>
                          <w:sz w:val="48"/>
                          <w:szCs w:val="48"/>
                        </w:rPr>
                        <w:t>form</w:t>
                      </w:r>
                      <w:proofErr w:type="spellEnd"/>
                      <w:r w:rsidR="00CD61FF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B7120F">
                        <w:rPr>
                          <w:b/>
                          <w:sz w:val="48"/>
                          <w:szCs w:val="48"/>
                        </w:rPr>
                        <w:t xml:space="preserve">Jake </w:t>
                      </w:r>
                      <w:r w:rsidR="00CD61FF">
                        <w:rPr>
                          <w:b/>
                          <w:sz w:val="48"/>
                          <w:szCs w:val="48"/>
                        </w:rPr>
                        <w:t>Decoy</w:t>
                      </w:r>
                    </w:p>
                    <w:p w14:paraId="29D4779B" w14:textId="77777777" w:rsidR="00FC0777" w:rsidRDefault="00FC0777" w:rsidP="00FC0777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6FD4DCC" w14:textId="77777777" w:rsidR="00FC0777" w:rsidRDefault="00FC0777" w:rsidP="00FC0777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E9E78CE" w14:textId="77777777" w:rsidR="00FC0777" w:rsidRPr="00A33C52" w:rsidRDefault="00FC0777" w:rsidP="00FC0777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08D4DAE" w14:textId="2102F24A" w:rsidR="00FC0777" w:rsidRDefault="005A5D6D">
      <w:r>
        <w:rPr>
          <w:noProof/>
        </w:rPr>
        <w:drawing>
          <wp:anchor distT="0" distB="0" distL="114300" distR="114300" simplePos="0" relativeHeight="251661312" behindDoc="0" locked="0" layoutInCell="1" allowOverlap="1" wp14:anchorId="1FA55456" wp14:editId="7E6A901A">
            <wp:simplePos x="0" y="0"/>
            <wp:positionH relativeFrom="column">
              <wp:posOffset>5067300</wp:posOffset>
            </wp:positionH>
            <wp:positionV relativeFrom="paragraph">
              <wp:posOffset>66675</wp:posOffset>
            </wp:positionV>
            <wp:extent cx="2657475" cy="2914015"/>
            <wp:effectExtent l="0" t="0" r="9525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781" w:tblpY="6351"/>
        <w:tblW w:w="7825" w:type="dxa"/>
        <w:tblLook w:val="04A0" w:firstRow="1" w:lastRow="0" w:firstColumn="1" w:lastColumn="0" w:noHBand="0" w:noVBand="1"/>
      </w:tblPr>
      <w:tblGrid>
        <w:gridCol w:w="1611"/>
        <w:gridCol w:w="2974"/>
        <w:gridCol w:w="1980"/>
        <w:gridCol w:w="1260"/>
      </w:tblGrid>
      <w:tr w:rsidR="00C61AA9" w14:paraId="0A0A3CE9" w14:textId="77777777" w:rsidTr="003A2CFC">
        <w:trPr>
          <w:trHeight w:val="349"/>
        </w:trPr>
        <w:tc>
          <w:tcPr>
            <w:tcW w:w="1611" w:type="dxa"/>
            <w:shd w:val="clear" w:color="auto" w:fill="59B733"/>
          </w:tcPr>
          <w:p w14:paraId="37E9D3B1" w14:textId="77777777" w:rsidR="00C61AA9" w:rsidRPr="00767E00" w:rsidRDefault="00C61AA9" w:rsidP="003A2CFC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SKU</w:t>
            </w:r>
          </w:p>
        </w:tc>
        <w:tc>
          <w:tcPr>
            <w:tcW w:w="2974" w:type="dxa"/>
            <w:shd w:val="clear" w:color="auto" w:fill="59B733"/>
          </w:tcPr>
          <w:p w14:paraId="206B1215" w14:textId="77777777" w:rsidR="00C61AA9" w:rsidRPr="00767E00" w:rsidRDefault="00C61AA9" w:rsidP="003A2CFC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NAME</w:t>
            </w:r>
          </w:p>
        </w:tc>
        <w:tc>
          <w:tcPr>
            <w:tcW w:w="1980" w:type="dxa"/>
            <w:shd w:val="clear" w:color="auto" w:fill="59B733"/>
          </w:tcPr>
          <w:p w14:paraId="46A16EDE" w14:textId="77777777" w:rsidR="00C61AA9" w:rsidRPr="00767E00" w:rsidRDefault="00C61AA9" w:rsidP="003A2CFC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UPC</w:t>
            </w:r>
          </w:p>
        </w:tc>
        <w:tc>
          <w:tcPr>
            <w:tcW w:w="1260" w:type="dxa"/>
            <w:shd w:val="clear" w:color="auto" w:fill="59B733"/>
          </w:tcPr>
          <w:p w14:paraId="3A27202D" w14:textId="77777777" w:rsidR="00C61AA9" w:rsidRPr="00767E00" w:rsidRDefault="006337BE" w:rsidP="003A2CFC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>
              <w:rPr>
                <w:b/>
                <w:noProof/>
                <w:color w:val="000000" w:themeColor="text1"/>
                <w:sz w:val="22"/>
                <w:szCs w:val="22"/>
              </w:rPr>
              <w:t>AVG RETAIL</w:t>
            </w:r>
          </w:p>
        </w:tc>
      </w:tr>
      <w:tr w:rsidR="00C61AA9" w14:paraId="2F84CEAA" w14:textId="77777777" w:rsidTr="003A2CFC">
        <w:trPr>
          <w:trHeight w:val="328"/>
        </w:trPr>
        <w:tc>
          <w:tcPr>
            <w:tcW w:w="1611" w:type="dxa"/>
          </w:tcPr>
          <w:p w14:paraId="45CF72F6" w14:textId="77777777" w:rsidR="00C61AA9" w:rsidRPr="00767E00" w:rsidRDefault="008E6BED" w:rsidP="003A2CF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69069</w:t>
            </w:r>
          </w:p>
        </w:tc>
        <w:tc>
          <w:tcPr>
            <w:tcW w:w="2974" w:type="dxa"/>
          </w:tcPr>
          <w:p w14:paraId="427A29AC" w14:textId="1E432FEA" w:rsidR="00C61AA9" w:rsidRPr="00767E00" w:rsidRDefault="006337BE" w:rsidP="003A2CFC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Primos </w:t>
            </w:r>
            <w:r w:rsidR="00675CF4">
              <w:rPr>
                <w:noProof/>
                <w:sz w:val="22"/>
                <w:szCs w:val="22"/>
              </w:rPr>
              <w:t>Photo</w:t>
            </w:r>
            <w:r w:rsidR="00B7120F">
              <w:rPr>
                <w:noProof/>
                <w:sz w:val="22"/>
                <w:szCs w:val="22"/>
              </w:rPr>
              <w:t>form Jake</w:t>
            </w:r>
            <w:r w:rsidR="008E6BED">
              <w:rPr>
                <w:noProof/>
                <w:sz w:val="22"/>
                <w:szCs w:val="22"/>
              </w:rPr>
              <w:t xml:space="preserve"> Decoy</w:t>
            </w:r>
          </w:p>
        </w:tc>
        <w:tc>
          <w:tcPr>
            <w:tcW w:w="1980" w:type="dxa"/>
          </w:tcPr>
          <w:p w14:paraId="639D914F" w14:textId="4B70FBFE" w:rsidR="00C61AA9" w:rsidRPr="004F3801" w:rsidRDefault="00B7120F" w:rsidP="003A2C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0-10135-69069-4</w:t>
            </w:r>
          </w:p>
        </w:tc>
        <w:tc>
          <w:tcPr>
            <w:tcW w:w="1260" w:type="dxa"/>
          </w:tcPr>
          <w:p w14:paraId="2EDC7E22" w14:textId="6D022A58" w:rsidR="00C61AA9" w:rsidRDefault="006337BE" w:rsidP="003A2CFC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$</w:t>
            </w:r>
            <w:r w:rsidR="00B7120F">
              <w:rPr>
                <w:noProof/>
                <w:sz w:val="22"/>
                <w:szCs w:val="22"/>
              </w:rPr>
              <w:t>79.99</w:t>
            </w:r>
          </w:p>
          <w:p w14:paraId="5BDFB08C" w14:textId="77777777" w:rsidR="00675CF4" w:rsidRPr="00767E00" w:rsidRDefault="00675CF4" w:rsidP="003A2CFC">
            <w:pPr>
              <w:rPr>
                <w:noProof/>
                <w:sz w:val="22"/>
                <w:szCs w:val="22"/>
              </w:rPr>
            </w:pPr>
          </w:p>
        </w:tc>
      </w:tr>
    </w:tbl>
    <w:p w14:paraId="14F92780" w14:textId="55ECC41C" w:rsidR="00FC0777" w:rsidRDefault="005A5D6D">
      <w:r>
        <w:rPr>
          <w:noProof/>
        </w:rPr>
        <w:drawing>
          <wp:anchor distT="0" distB="0" distL="114300" distR="114300" simplePos="0" relativeHeight="251662336" behindDoc="0" locked="0" layoutInCell="1" allowOverlap="1" wp14:anchorId="2659D8A6" wp14:editId="5D727D73">
            <wp:simplePos x="0" y="0"/>
            <wp:positionH relativeFrom="column">
              <wp:posOffset>6477000</wp:posOffset>
            </wp:positionH>
            <wp:positionV relativeFrom="paragraph">
              <wp:posOffset>3153410</wp:posOffset>
            </wp:positionV>
            <wp:extent cx="1774825" cy="19304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15C4D48" wp14:editId="7DA7B720">
            <wp:simplePos x="0" y="0"/>
            <wp:positionH relativeFrom="column">
              <wp:posOffset>4924425</wp:posOffset>
            </wp:positionH>
            <wp:positionV relativeFrom="paragraph">
              <wp:posOffset>2999740</wp:posOffset>
            </wp:positionV>
            <wp:extent cx="1552575" cy="2084352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85" cy="208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FC" w:rsidRPr="00FC0777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6EA27FE" wp14:editId="500D023B">
                <wp:simplePos x="0" y="0"/>
                <wp:positionH relativeFrom="margin">
                  <wp:posOffset>-428625</wp:posOffset>
                </wp:positionH>
                <wp:positionV relativeFrom="paragraph">
                  <wp:posOffset>429260</wp:posOffset>
                </wp:positionV>
                <wp:extent cx="4254500" cy="196215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0" cy="196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CCDEA" w14:textId="788F0DAB" w:rsidR="00FC0777" w:rsidRPr="000B5427" w:rsidRDefault="00DB153F" w:rsidP="00466EC6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bookmarkStart w:id="0" w:name="_Hlk8729379"/>
                            <w:bookmarkStart w:id="1" w:name="_Hlk8729380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The most realistic decoy on the market! The Primos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Photo</w:t>
                            </w:r>
                            <w:r w:rsidR="00B712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form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1A8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Jake</w:t>
                            </w:r>
                            <w:r w:rsidR="00230FC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Decoy </w:t>
                            </w:r>
                            <w:r w:rsidR="003A2CF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looks like</w:t>
                            </w:r>
                            <w:r w:rsidR="005E29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 young </w:t>
                            </w:r>
                            <w:r w:rsidR="00A956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Jake</w:t>
                            </w:r>
                            <w:r w:rsidR="005E29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looking to </w:t>
                            </w:r>
                            <w:r w:rsidR="00242E3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stake </w:t>
                            </w:r>
                            <w:r w:rsidR="005E29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his claim.</w:t>
                            </w:r>
                            <w:r w:rsidR="003A2CF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Utilizing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 proprietary process that allows us to take actual ima</w:t>
                            </w:r>
                            <w:r w:rsidR="00B21D4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gery of a </w:t>
                            </w:r>
                            <w:r w:rsidR="00A956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Jake</w:t>
                            </w:r>
                            <w:r w:rsidR="00B21D4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print it on 3D molded lightweigh</w:t>
                            </w:r>
                            <w:bookmarkStart w:id="2" w:name="_GoBack"/>
                            <w:bookmarkEnd w:id="2"/>
                            <w:r w:rsidR="00B21D4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 foam</w:t>
                            </w:r>
                            <w:r w:rsidR="003A2CF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this guy is just bold enough to get those birds fired up and ready to fight!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Not only will </w:t>
                            </w:r>
                            <w:r w:rsidRPr="003A2CF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this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decoy be light enough to carry around all </w:t>
                            </w:r>
                            <w:r w:rsidR="00242E3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day,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but it will also allow </w:t>
                            </w:r>
                            <w:r w:rsidR="008A49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you to collapse it down to fit right in your vest. 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A27F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33.75pt;margin-top:33.8pt;width:335pt;height:15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" filled="f" stroked="f">
                <v:textbox>
                  <w:txbxContent>
                    <w:p w14:paraId="004CCDEA" w14:textId="788F0DAB" w:rsidR="00FC0777" w:rsidRPr="000B5427" w:rsidRDefault="00DB153F" w:rsidP="00466EC6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bookmarkStart w:id="3" w:name="_Hlk8729379"/>
                      <w:bookmarkStart w:id="4" w:name="_Hlk8729380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The most realistic decoy on the market! The Primos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Photo</w:t>
                      </w:r>
                      <w:r w:rsidR="00B7120F">
                        <w:rPr>
                          <w:rFonts w:cstheme="minorHAnsi"/>
                          <w:sz w:val="24"/>
                          <w:szCs w:val="24"/>
                        </w:rPr>
                        <w:t>form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A41A82">
                        <w:rPr>
                          <w:rFonts w:cstheme="minorHAnsi"/>
                          <w:sz w:val="24"/>
                          <w:szCs w:val="24"/>
                        </w:rPr>
                        <w:t>Jake</w:t>
                      </w:r>
                      <w:r w:rsidR="00230FC4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Decoy </w:t>
                      </w:r>
                      <w:r w:rsidR="003A2CFC">
                        <w:rPr>
                          <w:rFonts w:cstheme="minorHAnsi"/>
                          <w:sz w:val="24"/>
                          <w:szCs w:val="24"/>
                        </w:rPr>
                        <w:t>looks like</w:t>
                      </w:r>
                      <w:r w:rsidR="005E292F">
                        <w:rPr>
                          <w:rFonts w:cstheme="minorHAnsi"/>
                          <w:sz w:val="24"/>
                          <w:szCs w:val="24"/>
                        </w:rPr>
                        <w:t xml:space="preserve"> a young </w:t>
                      </w:r>
                      <w:r w:rsidR="00A9568E">
                        <w:rPr>
                          <w:rFonts w:cstheme="minorHAnsi"/>
                          <w:sz w:val="24"/>
                          <w:szCs w:val="24"/>
                        </w:rPr>
                        <w:t>Jake</w:t>
                      </w:r>
                      <w:r w:rsidR="005E292F">
                        <w:rPr>
                          <w:rFonts w:cstheme="minorHAnsi"/>
                          <w:sz w:val="24"/>
                          <w:szCs w:val="24"/>
                        </w:rPr>
                        <w:t xml:space="preserve"> looking to </w:t>
                      </w:r>
                      <w:r w:rsidR="00242E31">
                        <w:rPr>
                          <w:rFonts w:cstheme="minorHAnsi"/>
                          <w:sz w:val="24"/>
                          <w:szCs w:val="24"/>
                        </w:rPr>
                        <w:t xml:space="preserve">stake </w:t>
                      </w:r>
                      <w:r w:rsidR="005E292F">
                        <w:rPr>
                          <w:rFonts w:cstheme="minorHAnsi"/>
                          <w:sz w:val="24"/>
                          <w:szCs w:val="24"/>
                        </w:rPr>
                        <w:t>his claim.</w:t>
                      </w:r>
                      <w:r w:rsidR="003A2CFC">
                        <w:rPr>
                          <w:rFonts w:cstheme="minorHAnsi"/>
                          <w:sz w:val="24"/>
                          <w:szCs w:val="24"/>
                        </w:rPr>
                        <w:t xml:space="preserve"> Utilizing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a proprietary process that allows us to take actual ima</w:t>
                      </w:r>
                      <w:r w:rsidR="00B21D46">
                        <w:rPr>
                          <w:rFonts w:cstheme="minorHAnsi"/>
                          <w:sz w:val="24"/>
                          <w:szCs w:val="24"/>
                        </w:rPr>
                        <w:t xml:space="preserve">gery of a </w:t>
                      </w:r>
                      <w:r w:rsidR="00A9568E">
                        <w:rPr>
                          <w:rFonts w:cstheme="minorHAnsi"/>
                          <w:sz w:val="24"/>
                          <w:szCs w:val="24"/>
                        </w:rPr>
                        <w:t>Jake</w:t>
                      </w:r>
                      <w:r w:rsidR="00B21D46">
                        <w:rPr>
                          <w:rFonts w:cstheme="minorHAnsi"/>
                          <w:sz w:val="24"/>
                          <w:szCs w:val="24"/>
                        </w:rPr>
                        <w:t xml:space="preserve"> and print it on 3D molded lightweigh</w:t>
                      </w:r>
                      <w:bookmarkStart w:id="5" w:name="_GoBack"/>
                      <w:bookmarkEnd w:id="5"/>
                      <w:r w:rsidR="00B21D46">
                        <w:rPr>
                          <w:rFonts w:cstheme="minorHAnsi"/>
                          <w:sz w:val="24"/>
                          <w:szCs w:val="24"/>
                        </w:rPr>
                        <w:t>t foam</w:t>
                      </w:r>
                      <w:r w:rsidR="003A2CFC">
                        <w:rPr>
                          <w:rFonts w:cstheme="minorHAnsi"/>
                          <w:sz w:val="24"/>
                          <w:szCs w:val="24"/>
                        </w:rPr>
                        <w:t>, this guy is just bold enough to get those birds fired up and ready to fight!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Not only will </w:t>
                      </w:r>
                      <w:r w:rsidRPr="003A2CFC">
                        <w:rPr>
                          <w:rFonts w:cstheme="minorHAnsi"/>
                          <w:sz w:val="24"/>
                          <w:szCs w:val="24"/>
                        </w:rPr>
                        <w:t>this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decoy be light enough to carry around all </w:t>
                      </w:r>
                      <w:r w:rsidR="00242E31">
                        <w:rPr>
                          <w:rFonts w:cstheme="minorHAnsi"/>
                          <w:sz w:val="24"/>
                          <w:szCs w:val="24"/>
                        </w:rPr>
                        <w:t>day,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but it will also allow </w:t>
                      </w:r>
                      <w:r w:rsidR="008A492F">
                        <w:rPr>
                          <w:rFonts w:cstheme="minorHAnsi"/>
                          <w:sz w:val="24"/>
                          <w:szCs w:val="24"/>
                        </w:rPr>
                        <w:t xml:space="preserve">you to collapse it down to fit right in your vest. </w:t>
                      </w:r>
                      <w:bookmarkEnd w:id="3"/>
                      <w:bookmarkEnd w:id="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2CFC" w:rsidRPr="00FC077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034D33" wp14:editId="1E822C7C">
                <wp:simplePos x="0" y="0"/>
                <wp:positionH relativeFrom="margin">
                  <wp:posOffset>-342900</wp:posOffset>
                </wp:positionH>
                <wp:positionV relativeFrom="paragraph">
                  <wp:posOffset>2429510</wp:posOffset>
                </wp:positionV>
                <wp:extent cx="3981450" cy="13620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C7240" w14:textId="77777777" w:rsidR="000B5427" w:rsidRPr="000B5427" w:rsidRDefault="008A492F" w:rsidP="000B542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bookmarkStart w:id="6" w:name="_Hlk8729412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Proprietary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Photoform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process using actual imagery of a turkey</w:t>
                            </w:r>
                          </w:p>
                          <w:p w14:paraId="1027CB5B" w14:textId="77777777" w:rsidR="000B5427" w:rsidRPr="000B5427" w:rsidRDefault="008A492F" w:rsidP="000B542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Extremely lightweight and portable</w:t>
                            </w:r>
                          </w:p>
                          <w:p w14:paraId="61B12E2F" w14:textId="77777777" w:rsidR="000B5427" w:rsidRPr="000B5427" w:rsidRDefault="002D2144" w:rsidP="000B542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Realistic head coloration to trigger reaction from onlooking gobblers</w:t>
                            </w:r>
                          </w:p>
                          <w:p w14:paraId="6545AFE4" w14:textId="77777777" w:rsidR="00466EC6" w:rsidRPr="002D2144" w:rsidRDefault="00230FC4" w:rsidP="002D2144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Content/Submissive</w:t>
                            </w:r>
                            <w:r w:rsidR="002D2144">
                              <w:rPr>
                                <w:sz w:val="24"/>
                                <w:szCs w:val="24"/>
                              </w:rPr>
                              <w:t xml:space="preserve"> body to drive gobblers insane</w:t>
                            </w:r>
                          </w:p>
                          <w:bookmarkEnd w:id="6"/>
                          <w:p w14:paraId="3D79B078" w14:textId="77777777" w:rsidR="00FC0777" w:rsidRPr="000B5427" w:rsidRDefault="00FC0777" w:rsidP="00FC0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34D33" id="_x0000_s1028" type="#_x0000_t202" style="position:absolute;margin-left:-27pt;margin-top:191.3pt;width:313.5pt;height:10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" filled="f" stroked="f">
                <v:textbox>
                  <w:txbxContent>
                    <w:p w14:paraId="3C2C7240" w14:textId="77777777" w:rsidR="000B5427" w:rsidRPr="000B5427" w:rsidRDefault="008A492F" w:rsidP="000B542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bookmarkStart w:id="6" w:name="_Hlk8729412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Proprietary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Photoform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process using actual imagery of a turkey</w:t>
                      </w:r>
                    </w:p>
                    <w:p w14:paraId="1027CB5B" w14:textId="77777777" w:rsidR="000B5427" w:rsidRPr="000B5427" w:rsidRDefault="008A492F" w:rsidP="000B542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Extremely lightweight and portable</w:t>
                      </w:r>
                    </w:p>
                    <w:p w14:paraId="61B12E2F" w14:textId="77777777" w:rsidR="000B5427" w:rsidRPr="000B5427" w:rsidRDefault="002D2144" w:rsidP="000B542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Realistic head coloration to trigger reaction from onlooking gobblers</w:t>
                      </w:r>
                    </w:p>
                    <w:p w14:paraId="6545AFE4" w14:textId="77777777" w:rsidR="00466EC6" w:rsidRPr="002D2144" w:rsidRDefault="00230FC4" w:rsidP="002D2144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Content/Submissive</w:t>
                      </w:r>
                      <w:r w:rsidR="002D2144">
                        <w:rPr>
                          <w:sz w:val="24"/>
                          <w:szCs w:val="24"/>
                        </w:rPr>
                        <w:t xml:space="preserve"> body to drive gobblers insane</w:t>
                      </w:r>
                    </w:p>
                    <w:bookmarkEnd w:id="6"/>
                    <w:p w14:paraId="3D79B078" w14:textId="77777777" w:rsidR="00FC0777" w:rsidRPr="000B5427" w:rsidRDefault="00FC0777" w:rsidP="00FC077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C0777" w:rsidSect="00FC0777">
      <w:headerReference w:type="defaul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77B0A3" w14:textId="77777777" w:rsidR="00D77125" w:rsidRDefault="00D77125" w:rsidP="0086269B">
      <w:pPr>
        <w:spacing w:after="0" w:line="240" w:lineRule="auto"/>
      </w:pPr>
      <w:r>
        <w:separator/>
      </w:r>
    </w:p>
  </w:endnote>
  <w:endnote w:type="continuationSeparator" w:id="0">
    <w:p w14:paraId="5FB67E20" w14:textId="77777777" w:rsidR="00D77125" w:rsidRDefault="00D77125" w:rsidP="00862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810ED" w14:textId="77777777" w:rsidR="00D77125" w:rsidRDefault="00D77125" w:rsidP="0086269B">
      <w:pPr>
        <w:spacing w:after="0" w:line="240" w:lineRule="auto"/>
      </w:pPr>
      <w:r>
        <w:separator/>
      </w:r>
    </w:p>
  </w:footnote>
  <w:footnote w:type="continuationSeparator" w:id="0">
    <w:p w14:paraId="73C60A23" w14:textId="77777777" w:rsidR="00D77125" w:rsidRDefault="00D77125" w:rsidP="00862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6B9F5" w14:textId="77777777" w:rsidR="0086269B" w:rsidRDefault="0041108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656587" wp14:editId="78F49DDE">
          <wp:simplePos x="0" y="0"/>
          <wp:positionH relativeFrom="column">
            <wp:posOffset>-932957</wp:posOffset>
          </wp:positionH>
          <wp:positionV relativeFrom="page">
            <wp:posOffset>0</wp:posOffset>
          </wp:positionV>
          <wp:extent cx="10104120" cy="780897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mos_Sell-Sheet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4120" cy="7808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E657F"/>
    <w:multiLevelType w:val="multilevel"/>
    <w:tmpl w:val="148A71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79E36BD"/>
    <w:multiLevelType w:val="multilevel"/>
    <w:tmpl w:val="7D06B2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E9D4270"/>
    <w:multiLevelType w:val="multilevel"/>
    <w:tmpl w:val="69E27F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439"/>
    <w:rsid w:val="0000532F"/>
    <w:rsid w:val="000B5427"/>
    <w:rsid w:val="000E756B"/>
    <w:rsid w:val="001021B0"/>
    <w:rsid w:val="00116FBC"/>
    <w:rsid w:val="00133AD6"/>
    <w:rsid w:val="00154262"/>
    <w:rsid w:val="00230FC4"/>
    <w:rsid w:val="00242E31"/>
    <w:rsid w:val="00267617"/>
    <w:rsid w:val="002D2144"/>
    <w:rsid w:val="00353C91"/>
    <w:rsid w:val="003A2CFC"/>
    <w:rsid w:val="00400653"/>
    <w:rsid w:val="00411083"/>
    <w:rsid w:val="00456D70"/>
    <w:rsid w:val="00466EC6"/>
    <w:rsid w:val="00482A77"/>
    <w:rsid w:val="00526439"/>
    <w:rsid w:val="005A5D6D"/>
    <w:rsid w:val="005D2FCD"/>
    <w:rsid w:val="005E292F"/>
    <w:rsid w:val="005F419C"/>
    <w:rsid w:val="00606C26"/>
    <w:rsid w:val="006337BE"/>
    <w:rsid w:val="00652529"/>
    <w:rsid w:val="00675CF4"/>
    <w:rsid w:val="00696834"/>
    <w:rsid w:val="006C43E8"/>
    <w:rsid w:val="007310CA"/>
    <w:rsid w:val="00745BF5"/>
    <w:rsid w:val="00745F8C"/>
    <w:rsid w:val="00830BBA"/>
    <w:rsid w:val="0086269B"/>
    <w:rsid w:val="008A492F"/>
    <w:rsid w:val="008E6BED"/>
    <w:rsid w:val="009603AC"/>
    <w:rsid w:val="00995D19"/>
    <w:rsid w:val="009F3A58"/>
    <w:rsid w:val="009F7E87"/>
    <w:rsid w:val="00A162B3"/>
    <w:rsid w:val="00A41A82"/>
    <w:rsid w:val="00A9568E"/>
    <w:rsid w:val="00B21D46"/>
    <w:rsid w:val="00B7120F"/>
    <w:rsid w:val="00C434AA"/>
    <w:rsid w:val="00C61AA9"/>
    <w:rsid w:val="00C72107"/>
    <w:rsid w:val="00CD61FF"/>
    <w:rsid w:val="00D12461"/>
    <w:rsid w:val="00D33B2C"/>
    <w:rsid w:val="00D77125"/>
    <w:rsid w:val="00DB153F"/>
    <w:rsid w:val="00DD4D78"/>
    <w:rsid w:val="00DE67D7"/>
    <w:rsid w:val="00E12560"/>
    <w:rsid w:val="00E201A9"/>
    <w:rsid w:val="00E34733"/>
    <w:rsid w:val="00EB6C28"/>
    <w:rsid w:val="00FC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2581E"/>
  <w15:chartTrackingRefBased/>
  <w15:docId w15:val="{C8147135-332B-4E29-97ED-E6121C519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69B"/>
  </w:style>
  <w:style w:type="paragraph" w:styleId="Footer">
    <w:name w:val="footer"/>
    <w:basedOn w:val="Normal"/>
    <w:link w:val="FooterChar"/>
    <w:uiPriority w:val="99"/>
    <w:unhideWhenUsed/>
    <w:rsid w:val="00862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69B"/>
  </w:style>
  <w:style w:type="paragraph" w:styleId="BalloonText">
    <w:name w:val="Balloon Text"/>
    <w:basedOn w:val="Normal"/>
    <w:link w:val="BalloonTextChar"/>
    <w:uiPriority w:val="99"/>
    <w:semiHidden/>
    <w:unhideWhenUsed/>
    <w:rsid w:val="00FC0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77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C0777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70931\Desktop\SALES%20SUPPORT%20&amp;%20DATA\FY21%20New%20Sales%20Sheets\Templates\Doc3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1E1EE68EA08E4DAD2218FFEE8A503D" ma:contentTypeVersion="13" ma:contentTypeDescription="Create a new document." ma:contentTypeScope="" ma:versionID="cae64aad2b9a0ebeee7d8da48709ca5e">
  <xsd:schema xmlns:xsd="http://www.w3.org/2001/XMLSchema" xmlns:xs="http://www.w3.org/2001/XMLSchema" xmlns:p="http://schemas.microsoft.com/office/2006/metadata/properties" xmlns:ns3="dc3720e2-9cfe-42c4-85a4-5d0fff3c6569" xmlns:ns4="b99fac56-3c41-4054-8bac-addee2227b0f" targetNamespace="http://schemas.microsoft.com/office/2006/metadata/properties" ma:root="true" ma:fieldsID="1d9c13abf60411c60c7cd7ed4c87b66a" ns3:_="" ns4:_="">
    <xsd:import namespace="dc3720e2-9cfe-42c4-85a4-5d0fff3c6569"/>
    <xsd:import namespace="b99fac56-3c41-4054-8bac-addee2227b0f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720e2-9cfe-42c4-85a4-5d0fff3c6569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9fac56-3c41-4054-8bac-addee2227b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D38C03-1C4E-4E44-B6A6-F8F09DCE9C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720e2-9cfe-42c4-85a4-5d0fff3c6569"/>
    <ds:schemaRef ds:uri="b99fac56-3c41-4054-8bac-addee2227b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A9D76A-7E6F-4CC3-B5AD-6E4839B45A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13CD3B-CF0D-4F1C-A9C7-FA3607F42EB0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b99fac56-3c41-4054-8bac-addee2227b0f"/>
    <ds:schemaRef ds:uri="http://purl.org/dc/dcmitype/"/>
    <ds:schemaRef ds:uri="dc3720e2-9cfe-42c4-85a4-5d0fff3c6569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Doc39</Template>
  <TotalTime>4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Eric</dc:creator>
  <cp:keywords/>
  <dc:description/>
  <cp:lastModifiedBy>Brettingen, Benjamin</cp:lastModifiedBy>
  <cp:revision>7</cp:revision>
  <cp:lastPrinted>2019-03-08T21:20:00Z</cp:lastPrinted>
  <dcterms:created xsi:type="dcterms:W3CDTF">2019-08-09T15:56:00Z</dcterms:created>
  <dcterms:modified xsi:type="dcterms:W3CDTF">2019-09-18T13:57:00Z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0x010100F71E1EE68EA08E4DAD2218FFEE8A503D</vt:lpwstr>
  </property>
</Properties>
</file>